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6C1" w:rsidRDefault="00664A19" w:rsidP="008955F4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Die Auszeichnungssprache XML</w:t>
      </w:r>
    </w:p>
    <w:p w:rsidR="0008659F" w:rsidRDefault="0008659F" w:rsidP="008955F4">
      <w:pPr>
        <w:jc w:val="center"/>
        <w:rPr>
          <w:rFonts w:ascii="Arial" w:hAnsi="Arial"/>
          <w:b/>
          <w:sz w:val="28"/>
          <w:szCs w:val="28"/>
        </w:rPr>
      </w:pPr>
    </w:p>
    <w:p w:rsidR="0008659F" w:rsidRDefault="00134B0A" w:rsidP="0008659F">
      <w:pPr>
        <w:rPr>
          <w:rFonts w:ascii="Arial" w:hAnsi="Arial"/>
          <w:b/>
        </w:rPr>
      </w:pPr>
      <w:r>
        <w:rPr>
          <w:rFonts w:ascii="Arial" w:hAnsi="Arial"/>
          <w:b/>
        </w:rPr>
        <w:t>Einstieg</w:t>
      </w:r>
    </w:p>
    <w:p w:rsidR="0008659F" w:rsidRDefault="00134B0A" w:rsidP="0008659F">
      <w:pPr>
        <w:rPr>
          <w:rFonts w:ascii="Arial" w:hAnsi="Arial"/>
        </w:rPr>
      </w:pPr>
      <w:r>
        <w:rPr>
          <w:rFonts w:ascii="Arial" w:hAnsi="Arial"/>
        </w:rPr>
        <w:t>Öffne das Mega</w:t>
      </w:r>
      <w:r w:rsidR="007A159D">
        <w:rPr>
          <w:rFonts w:ascii="Arial" w:hAnsi="Arial"/>
        </w:rPr>
        <w:t>-Q</w:t>
      </w:r>
      <w:r>
        <w:rPr>
          <w:rFonts w:ascii="Arial" w:hAnsi="Arial"/>
        </w:rPr>
        <w:t>uiz (</w:t>
      </w:r>
      <w:hyperlink r:id="rId8" w:history="1">
        <w:r w:rsidR="007A159D" w:rsidRPr="009A4344">
          <w:rPr>
            <w:rStyle w:val="Hyperlink"/>
            <w:rFonts w:ascii="Arial" w:hAnsi="Arial"/>
          </w:rPr>
          <w:t>https://memoone.de/Apps/Quiz/</w:t>
        </w:r>
      </w:hyperlink>
      <w:r>
        <w:rPr>
          <w:rFonts w:ascii="Arial" w:hAnsi="Arial"/>
        </w:rPr>
        <w:t>), lade die Quiz-Datei, die dir dein Lehrer zur Verfügung gestellt hat und spiele das Quiz.</w:t>
      </w:r>
    </w:p>
    <w:p w:rsidR="00134B0A" w:rsidRDefault="00134B0A" w:rsidP="0008659F">
      <w:pPr>
        <w:rPr>
          <w:rFonts w:ascii="Arial" w:hAnsi="Arial"/>
        </w:rPr>
      </w:pPr>
    </w:p>
    <w:p w:rsidR="00134B0A" w:rsidRDefault="00134B0A" w:rsidP="0008659F">
      <w:pPr>
        <w:rPr>
          <w:rFonts w:ascii="Arial" w:hAnsi="Arial"/>
        </w:rPr>
      </w:pPr>
    </w:p>
    <w:p w:rsidR="00134B0A" w:rsidRDefault="00134B0A" w:rsidP="0008659F">
      <w:pPr>
        <w:rPr>
          <w:rFonts w:ascii="Arial" w:hAnsi="Arial"/>
          <w:b/>
        </w:rPr>
      </w:pPr>
      <w:r>
        <w:rPr>
          <w:rFonts w:ascii="Arial" w:hAnsi="Arial"/>
          <w:b/>
        </w:rPr>
        <w:t>Aufgabe 1</w:t>
      </w:r>
    </w:p>
    <w:p w:rsidR="00134B0A" w:rsidRDefault="00134B0A" w:rsidP="0008659F">
      <w:pPr>
        <w:rPr>
          <w:rFonts w:ascii="Arial" w:hAnsi="Arial"/>
        </w:rPr>
      </w:pPr>
      <w:r>
        <w:rPr>
          <w:rFonts w:ascii="Arial" w:hAnsi="Arial"/>
        </w:rPr>
        <w:t>Um das Mega-Quiz zu spielen, benötigt man immer einer Fragendatei. Warum hat der Programmierer des Mega-Quiz die Fragen nicht direkt in das Quiz einprogrammiert? Nimm begründet Stellung zu dieser Frage.</w:t>
      </w:r>
    </w:p>
    <w:p w:rsidR="00134B0A" w:rsidRDefault="00134B0A" w:rsidP="0008659F">
      <w:pPr>
        <w:rPr>
          <w:rFonts w:ascii="Arial" w:hAnsi="Arial"/>
        </w:rPr>
      </w:pPr>
    </w:p>
    <w:p w:rsidR="00134B0A" w:rsidRDefault="00134B0A" w:rsidP="0008659F">
      <w:pPr>
        <w:rPr>
          <w:rFonts w:ascii="Arial" w:hAnsi="Arial"/>
        </w:rPr>
      </w:pPr>
    </w:p>
    <w:p w:rsidR="00134B0A" w:rsidRDefault="00134B0A" w:rsidP="0008659F">
      <w:pPr>
        <w:rPr>
          <w:rFonts w:ascii="Arial" w:hAnsi="Arial"/>
          <w:b/>
        </w:rPr>
      </w:pPr>
      <w:r>
        <w:rPr>
          <w:rFonts w:ascii="Arial" w:hAnsi="Arial"/>
          <w:b/>
        </w:rPr>
        <w:t>Aufgabe 2</w:t>
      </w:r>
    </w:p>
    <w:p w:rsidR="00995AF9" w:rsidRDefault="00134B0A" w:rsidP="0008659F">
      <w:pPr>
        <w:rPr>
          <w:rFonts w:ascii="Arial" w:hAnsi="Arial"/>
        </w:rPr>
      </w:pPr>
      <w:r>
        <w:rPr>
          <w:rFonts w:ascii="Arial" w:hAnsi="Arial"/>
        </w:rPr>
        <w:t>Damit</w:t>
      </w:r>
      <w:r w:rsidR="00C63EEC">
        <w:rPr>
          <w:rFonts w:ascii="Arial" w:hAnsi="Arial"/>
        </w:rPr>
        <w:t xml:space="preserve"> die Möglichkeit besteht, sich Quizfragen auszudenken, und diese in das Quiz zu laden, müssen diese so kodiert werden, dass sie sowohl </w:t>
      </w:r>
      <w:r w:rsidR="00995AF9">
        <w:rPr>
          <w:rFonts w:ascii="Arial" w:hAnsi="Arial"/>
        </w:rPr>
        <w:t>für</w:t>
      </w:r>
      <w:r w:rsidR="00C63EEC">
        <w:rPr>
          <w:rFonts w:ascii="Arial" w:hAnsi="Arial"/>
        </w:rPr>
        <w:t xml:space="preserve"> Menschen als auch </w:t>
      </w:r>
      <w:r w:rsidR="00995AF9">
        <w:rPr>
          <w:rFonts w:ascii="Arial" w:hAnsi="Arial"/>
        </w:rPr>
        <w:t>für</w:t>
      </w:r>
      <w:r w:rsidR="00C63EEC">
        <w:rPr>
          <w:rFonts w:ascii="Arial" w:hAnsi="Arial"/>
        </w:rPr>
        <w:t xml:space="preserve"> Computer </w:t>
      </w:r>
      <w:r w:rsidR="00995AF9">
        <w:rPr>
          <w:rFonts w:ascii="Arial" w:hAnsi="Arial"/>
        </w:rPr>
        <w:t xml:space="preserve">lesbar sind. </w:t>
      </w:r>
    </w:p>
    <w:p w:rsidR="00134B0A" w:rsidRDefault="00995AF9" w:rsidP="00995AF9">
      <w:pPr>
        <w:pStyle w:val="Listenabsatz"/>
        <w:numPr>
          <w:ilvl w:val="0"/>
          <w:numId w:val="1"/>
        </w:numPr>
        <w:rPr>
          <w:rFonts w:ascii="Arial" w:hAnsi="Arial"/>
        </w:rPr>
      </w:pPr>
      <w:r w:rsidRPr="00995AF9">
        <w:rPr>
          <w:rFonts w:ascii="Arial" w:hAnsi="Arial"/>
        </w:rPr>
        <w:t>Macht Vorschläge für eine solche Kodierung</w:t>
      </w:r>
      <w:r>
        <w:rPr>
          <w:rFonts w:ascii="Arial" w:hAnsi="Arial"/>
        </w:rPr>
        <w:t>.</w:t>
      </w:r>
    </w:p>
    <w:p w:rsidR="00995AF9" w:rsidRDefault="00995AF9" w:rsidP="00995AF9">
      <w:pPr>
        <w:pStyle w:val="Listenabsatz"/>
        <w:numPr>
          <w:ilvl w:val="0"/>
          <w:numId w:val="1"/>
        </w:numPr>
        <w:rPr>
          <w:rFonts w:ascii="Arial" w:hAnsi="Arial"/>
        </w:rPr>
      </w:pPr>
      <w:proofErr w:type="gramStart"/>
      <w:r>
        <w:rPr>
          <w:rFonts w:ascii="Arial" w:hAnsi="Arial"/>
        </w:rPr>
        <w:t>Vergleicht</w:t>
      </w:r>
      <w:proofErr w:type="gramEnd"/>
      <w:r>
        <w:rPr>
          <w:rFonts w:ascii="Arial" w:hAnsi="Arial"/>
        </w:rPr>
        <w:t xml:space="preserve"> eure Vorschläge mit der untenstehenden, tatsächlichen Kodierung und benennt Gemeinsamkeiten sowie Unterschiede.</w:t>
      </w:r>
    </w:p>
    <w:p w:rsidR="007451B2" w:rsidRPr="007451B2" w:rsidRDefault="00995AF9" w:rsidP="00345185">
      <w:pPr>
        <w:pStyle w:val="Listenabsatz"/>
        <w:numPr>
          <w:ilvl w:val="0"/>
          <w:numId w:val="1"/>
        </w:numPr>
        <w:rPr>
          <w:rFonts w:ascii="Arial" w:hAnsi="Arial"/>
        </w:rPr>
      </w:pPr>
      <w:r w:rsidRPr="007451B2">
        <w:rPr>
          <w:rFonts w:ascii="Arial" w:hAnsi="Arial"/>
        </w:rPr>
        <w:t>Begründet, weshalb die gewählte Kodierung</w:t>
      </w:r>
      <w:r w:rsidR="007451B2" w:rsidRPr="007451B2">
        <w:rPr>
          <w:rFonts w:ascii="Arial" w:hAnsi="Arial"/>
        </w:rPr>
        <w:t xml:space="preserve"> im Hinblick auf die oben genannten Bedingungen sinnvoll ist. Nehmt hierbei vor allem Bezug darauf, woran sich ein Computer beim Einlesen der Datei orientiert.</w:t>
      </w:r>
    </w:p>
    <w:p w:rsidR="007451B2" w:rsidRDefault="007451B2" w:rsidP="007451B2">
      <w:pPr>
        <w:rPr>
          <w:rFonts w:ascii="Arial" w:hAnsi="Arial"/>
        </w:rPr>
      </w:pPr>
    </w:p>
    <w:p w:rsidR="007451B2" w:rsidRDefault="007451B2" w:rsidP="007451B2">
      <w:pPr>
        <w:rPr>
          <w:rFonts w:ascii="Arial" w:hAnsi="Arial"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-54463</wp:posOffset>
                </wp:positionH>
                <wp:positionV relativeFrom="paragraph">
                  <wp:posOffset>236855</wp:posOffset>
                </wp:positionV>
                <wp:extent cx="5759450" cy="4387215"/>
                <wp:effectExtent l="0" t="0" r="19050" b="6985"/>
                <wp:wrapTopAndBottom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438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&lt;?xml version="1.0" encoding="</w:t>
                            </w:r>
                            <w:r w:rsidR="002A2B5E" w:rsidRPr="002A2B5E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ISO-8859-1</w:t>
                            </w: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  <w:lang w:val="en-US"/>
                              </w:rPr>
                              <w:t>" standalone="yes"?&gt;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&lt;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quiz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titel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="Das große Wiederholungs-Quiz"&gt;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&lt;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quizfrage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&lt;frage&gt;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        Wer hat den Computer erfunden?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&lt;/frage&gt;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antwort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korrektheit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="falsch"&gt;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        Bill Gates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&lt;/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antwort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antwort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korrektheit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="falsch"&gt;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        Walter Computer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&lt;/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antwort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antwort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korrektheit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="richtig"&gt;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        Konrad Zuse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&lt;/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antwort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antwort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korrektheit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="falsch"&gt;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        Steve Jobs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&lt;/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antwort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&lt;/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quizfrage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AE6BC3" w:rsidRPr="00664A19" w:rsidRDefault="00AE6BC3" w:rsidP="00AE6BC3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&lt;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quizfrage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AE6BC3" w:rsidRDefault="00AE6BC3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2A2B5E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. . .</w:t>
                            </w:r>
                          </w:p>
                          <w:p w:rsidR="00AE6BC3" w:rsidRPr="00664A19" w:rsidRDefault="00AE6BC3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 xml:space="preserve">        &lt;/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quizfrage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664A19" w:rsidRPr="00664A19" w:rsidRDefault="00664A19" w:rsidP="00664A19">
                            <w:pPr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</w:pPr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&lt;/</w:t>
                            </w:r>
                            <w:proofErr w:type="spellStart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quiz</w:t>
                            </w:r>
                            <w:proofErr w:type="spellEnd"/>
                            <w:r w:rsidRPr="00664A19">
                              <w:rPr>
                                <w:rFonts w:ascii="Monaco" w:hAnsi="Monaco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.3pt;margin-top:18.65pt;width:453.5pt;height:345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" fillcolor="white [3201]" strokeweight=".5pt">
                <v:textbox>
                  <w:txbxContent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&lt;?xml version="1.0" encoding="</w:t>
                      </w:r>
                      <w:r w:rsidR="002A2B5E" w:rsidRPr="002A2B5E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ISO-8859-1</w:t>
                      </w:r>
                      <w:r w:rsidRPr="00664A19">
                        <w:rPr>
                          <w:rFonts w:ascii="Monaco" w:hAnsi="Monaco"/>
                          <w:sz w:val="22"/>
                          <w:szCs w:val="22"/>
                          <w:lang w:val="en-US"/>
                        </w:rPr>
                        <w:t>" standalone="yes"?&gt;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&lt;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quiz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titel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="Das große Wiederholungs-Quiz"&gt;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&lt;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quizfrage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&lt;frage&gt;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        Wer hat den Computer erfunden?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&lt;/frage&gt;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antwort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korrektheit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="falsch"&gt;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        Bill Gates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&lt;/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antwort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antwort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korrektheit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="falsch"&gt;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        Walter Computer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&lt;/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antwort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antwort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korrektheit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="richtig"&gt;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        Konrad Zuse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&lt;/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antwort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antwort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korrektheit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="falsch"&gt;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        Steve Jobs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&lt;/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antwort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:rsid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&lt;/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quizfrage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:rsidR="00AE6BC3" w:rsidRPr="00664A19" w:rsidRDefault="00AE6BC3" w:rsidP="00AE6BC3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&lt;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quizfrage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:rsidR="00AE6BC3" w:rsidRDefault="00AE6BC3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        </w:t>
                      </w:r>
                      <w:r w:rsidR="002A2B5E">
                        <w:rPr>
                          <w:rFonts w:ascii="Monaco" w:hAnsi="Monaco"/>
                          <w:sz w:val="22"/>
                          <w:szCs w:val="22"/>
                        </w:rPr>
                        <w:t>. . .</w:t>
                      </w:r>
                    </w:p>
                    <w:p w:rsidR="00AE6BC3" w:rsidRPr="00664A19" w:rsidRDefault="00AE6BC3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 xml:space="preserve">        &lt;/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quizfrage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  <w:p w:rsidR="00664A19" w:rsidRPr="00664A19" w:rsidRDefault="00664A19" w:rsidP="00664A19">
                      <w:pPr>
                        <w:rPr>
                          <w:rFonts w:ascii="Monaco" w:hAnsi="Monaco"/>
                          <w:sz w:val="22"/>
                          <w:szCs w:val="22"/>
                        </w:rPr>
                      </w:pPr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&lt;/</w:t>
                      </w:r>
                      <w:proofErr w:type="spellStart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quiz</w:t>
                      </w:r>
                      <w:proofErr w:type="spellEnd"/>
                      <w:r w:rsidRPr="00664A19">
                        <w:rPr>
                          <w:rFonts w:ascii="Monaco" w:hAnsi="Monaco"/>
                          <w:sz w:val="22"/>
                          <w:szCs w:val="22"/>
                        </w:rPr>
                        <w:t>&gt;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451B2" w:rsidRDefault="007451B2" w:rsidP="007451B2">
      <w:pPr>
        <w:rPr>
          <w:rFonts w:ascii="Arial" w:hAnsi="Arial"/>
        </w:rPr>
      </w:pPr>
    </w:p>
    <w:p w:rsidR="00664A19" w:rsidRDefault="007451B2" w:rsidP="007451B2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Information: Die Auszeichnungssprache XML</w:t>
      </w:r>
    </w:p>
    <w:p w:rsidR="007451B2" w:rsidRDefault="00476346" w:rsidP="007451B2">
      <w:pPr>
        <w:rPr>
          <w:rFonts w:ascii="Arial" w:hAnsi="Arial"/>
        </w:rPr>
      </w:pPr>
      <w:r>
        <w:rPr>
          <w:rFonts w:ascii="Arial" w:hAnsi="Arial"/>
        </w:rPr>
        <w:t>Die Kodierung, die Fragen für das Quiz kodiert wurden, heißt XML (</w:t>
      </w:r>
      <w:r>
        <w:rPr>
          <w:rFonts w:ascii="Arial" w:hAnsi="Arial"/>
          <w:b/>
          <w:i/>
        </w:rPr>
        <w:t>E</w:t>
      </w:r>
      <w:r>
        <w:rPr>
          <w:rFonts w:ascii="Arial" w:hAnsi="Arial"/>
          <w:i/>
        </w:rPr>
        <w:t xml:space="preserve">xtensible </w:t>
      </w:r>
      <w:r>
        <w:rPr>
          <w:rFonts w:ascii="Arial" w:hAnsi="Arial"/>
          <w:b/>
          <w:i/>
        </w:rPr>
        <w:t>M</w:t>
      </w:r>
      <w:r>
        <w:rPr>
          <w:rFonts w:ascii="Arial" w:hAnsi="Arial"/>
          <w:i/>
        </w:rPr>
        <w:t xml:space="preserve">arkup </w:t>
      </w:r>
      <w:r>
        <w:rPr>
          <w:rFonts w:ascii="Arial" w:hAnsi="Arial"/>
          <w:b/>
          <w:i/>
        </w:rPr>
        <w:t>L</w:t>
      </w:r>
      <w:r>
        <w:rPr>
          <w:rFonts w:ascii="Arial" w:hAnsi="Arial"/>
          <w:i/>
        </w:rPr>
        <w:t>anguage</w:t>
      </w:r>
      <w:r>
        <w:rPr>
          <w:rFonts w:ascii="Arial" w:hAnsi="Arial"/>
        </w:rPr>
        <w:t xml:space="preserve">). Dies bedeutet auf Deutsch in etwa </w:t>
      </w:r>
      <w:r>
        <w:rPr>
          <w:rFonts w:ascii="Arial" w:hAnsi="Arial"/>
          <w:i/>
        </w:rPr>
        <w:t>erweiterbare Auszeichnungssprache</w:t>
      </w:r>
      <w:r>
        <w:rPr>
          <w:rFonts w:ascii="Arial" w:hAnsi="Arial"/>
        </w:rPr>
        <w:t>.</w:t>
      </w:r>
    </w:p>
    <w:p w:rsidR="00476346" w:rsidRDefault="00476346" w:rsidP="007451B2">
      <w:pPr>
        <w:rPr>
          <w:rFonts w:ascii="Arial" w:hAnsi="Arial"/>
        </w:rPr>
      </w:pPr>
      <w:r>
        <w:rPr>
          <w:rFonts w:ascii="Arial" w:hAnsi="Arial"/>
        </w:rPr>
        <w:t>Man nennt die XML-Kodierung eine Auszeichnungssprache, da die einzelnen Informationsteile gemäß ihrer Informations</w:t>
      </w:r>
      <w:r w:rsidRPr="00476346">
        <w:rPr>
          <w:rFonts w:ascii="Arial" w:hAnsi="Arial"/>
          <w:b/>
        </w:rPr>
        <w:t>art</w:t>
      </w:r>
      <w:r>
        <w:rPr>
          <w:rFonts w:ascii="Arial" w:hAnsi="Arial"/>
        </w:rPr>
        <w:t xml:space="preserve"> ausgezeichnet und somit markiert werden.</w:t>
      </w:r>
    </w:p>
    <w:p w:rsidR="00476346" w:rsidRPr="002870AD" w:rsidRDefault="00476346" w:rsidP="007451B2">
      <w:pPr>
        <w:rPr>
          <w:rFonts w:ascii="Arial" w:hAnsi="Arial"/>
        </w:rPr>
      </w:pPr>
      <w:r>
        <w:rPr>
          <w:rFonts w:ascii="Arial" w:hAnsi="Arial"/>
        </w:rPr>
        <w:t xml:space="preserve">XML </w:t>
      </w:r>
      <w:r w:rsidR="002870AD">
        <w:rPr>
          <w:rFonts w:ascii="Arial" w:hAnsi="Arial"/>
        </w:rPr>
        <w:t>wird als erweiterbar bezeichnet, da man mithilfe von XML beliebige Informationen kodieren kann und nicht eine spezifische Informations</w:t>
      </w:r>
      <w:r w:rsidR="002870AD">
        <w:rPr>
          <w:rFonts w:ascii="Arial" w:hAnsi="Arial"/>
          <w:b/>
        </w:rPr>
        <w:t>klasse</w:t>
      </w:r>
      <w:r w:rsidR="002870AD">
        <w:rPr>
          <w:rFonts w:ascii="Arial" w:hAnsi="Arial"/>
        </w:rPr>
        <w:t xml:space="preserve"> (z.B. Bilder) gebunden ist. </w:t>
      </w:r>
    </w:p>
    <w:p w:rsidR="007451B2" w:rsidRPr="002870AD" w:rsidRDefault="007451B2" w:rsidP="007451B2">
      <w:pPr>
        <w:rPr>
          <w:rFonts w:ascii="Arial" w:hAnsi="Arial"/>
        </w:rPr>
      </w:pPr>
    </w:p>
    <w:p w:rsidR="007451B2" w:rsidRDefault="007451B2" w:rsidP="007451B2">
      <w:pPr>
        <w:rPr>
          <w:rFonts w:ascii="Arial" w:hAnsi="Arial"/>
          <w:b/>
        </w:rPr>
      </w:pPr>
    </w:p>
    <w:p w:rsidR="00271FFD" w:rsidRDefault="00CE67F9">
      <w:pPr>
        <w:rPr>
          <w:rFonts w:ascii="Arial" w:hAnsi="Arial"/>
          <w:b/>
        </w:rPr>
      </w:pPr>
      <w:r w:rsidRPr="00CE67F9">
        <w:rPr>
          <w:rFonts w:ascii="Arial" w:hAnsi="Arial"/>
          <w:b/>
        </w:rPr>
        <w:t xml:space="preserve">Aufgabe </w:t>
      </w:r>
      <w:r w:rsidR="002870AD">
        <w:rPr>
          <w:rFonts w:ascii="Arial" w:hAnsi="Arial"/>
          <w:b/>
        </w:rPr>
        <w:t>3</w:t>
      </w:r>
    </w:p>
    <w:p w:rsidR="00664A19" w:rsidRDefault="002870AD" w:rsidP="00664A19">
      <w:pPr>
        <w:jc w:val="both"/>
        <w:rPr>
          <w:rFonts w:ascii="Arial" w:hAnsi="Arial"/>
        </w:rPr>
      </w:pPr>
      <w:r>
        <w:rPr>
          <w:rFonts w:ascii="Arial" w:hAnsi="Arial"/>
        </w:rPr>
        <w:t>Auch in der XML-Kodierung</w:t>
      </w:r>
      <w:r w:rsidR="00151412">
        <w:rPr>
          <w:rFonts w:ascii="Arial" w:hAnsi="Arial"/>
        </w:rPr>
        <w:t xml:space="preserve"> unterscheidet man zwischen Dateikopf und Dateirumpf. </w:t>
      </w:r>
      <w:r w:rsidR="00664A19">
        <w:rPr>
          <w:rFonts w:ascii="Arial" w:hAnsi="Arial"/>
        </w:rPr>
        <w:t>Markiere in dem obigen Quelltext des „Wiederholungs-Quiz“ den Dateikopf und den Dateirumpf.</w:t>
      </w:r>
    </w:p>
    <w:p w:rsidR="00151412" w:rsidRDefault="00151412" w:rsidP="00664A19">
      <w:pPr>
        <w:jc w:val="both"/>
        <w:rPr>
          <w:rFonts w:ascii="Arial" w:hAnsi="Arial"/>
        </w:rPr>
      </w:pPr>
    </w:p>
    <w:p w:rsidR="00151412" w:rsidRDefault="00151412" w:rsidP="00664A19">
      <w:pPr>
        <w:jc w:val="both"/>
        <w:rPr>
          <w:rFonts w:ascii="Arial" w:hAnsi="Arial"/>
        </w:rPr>
      </w:pPr>
    </w:p>
    <w:p w:rsidR="00151412" w:rsidRDefault="00151412" w:rsidP="00664A1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Aufgabe 4</w:t>
      </w:r>
    </w:p>
    <w:p w:rsidR="00151412" w:rsidRPr="00151412" w:rsidRDefault="00151412" w:rsidP="00664A19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Zur Beschreibung von XML-kodierten Dateien verwendet man die Fachbegriffe </w:t>
      </w:r>
      <w:r>
        <w:rPr>
          <w:rFonts w:ascii="Arial" w:hAnsi="Arial"/>
          <w:b/>
        </w:rPr>
        <w:t xml:space="preserve">Auszeichner, Endauszeichner, Rumpfauszeichner, Attribut </w:t>
      </w:r>
      <w:r>
        <w:rPr>
          <w:rFonts w:ascii="Arial" w:hAnsi="Arial"/>
        </w:rPr>
        <w:t xml:space="preserve">und </w:t>
      </w:r>
      <w:r>
        <w:rPr>
          <w:rFonts w:ascii="Arial" w:hAnsi="Arial"/>
          <w:b/>
        </w:rPr>
        <w:t>Attributwert</w:t>
      </w:r>
      <w:r>
        <w:rPr>
          <w:rFonts w:ascii="Arial" w:hAnsi="Arial"/>
        </w:rPr>
        <w:t xml:space="preserve">. Finde für jeden dieser Begriffe ein Beispiel in der </w:t>
      </w:r>
      <w:bookmarkStart w:id="0" w:name="_GoBack"/>
      <w:bookmarkEnd w:id="0"/>
      <w:r w:rsidR="007A159D">
        <w:rPr>
          <w:rFonts w:ascii="Arial" w:hAnsi="Arial"/>
        </w:rPr>
        <w:t>obenstehenden</w:t>
      </w:r>
      <w:r>
        <w:rPr>
          <w:rFonts w:ascii="Arial" w:hAnsi="Arial"/>
        </w:rPr>
        <w:t xml:space="preserve"> Quiz-XML-Kodierung und markiere dieses entsprechend.</w:t>
      </w:r>
    </w:p>
    <w:p w:rsidR="00664A19" w:rsidRDefault="00664A19" w:rsidP="00664A19">
      <w:pPr>
        <w:jc w:val="both"/>
        <w:rPr>
          <w:rFonts w:ascii="Arial" w:hAnsi="Arial"/>
        </w:rPr>
      </w:pPr>
    </w:p>
    <w:p w:rsidR="00664A19" w:rsidRDefault="00664A19" w:rsidP="00664A19">
      <w:pPr>
        <w:jc w:val="both"/>
        <w:rPr>
          <w:rFonts w:ascii="Arial" w:hAnsi="Arial"/>
        </w:rPr>
      </w:pPr>
    </w:p>
    <w:p w:rsidR="00664A19" w:rsidRDefault="00664A19" w:rsidP="00664A19">
      <w:pPr>
        <w:rPr>
          <w:rFonts w:ascii="Arial" w:hAnsi="Arial"/>
          <w:b/>
        </w:rPr>
      </w:pPr>
      <w:r w:rsidRPr="00CE67F9">
        <w:rPr>
          <w:rFonts w:ascii="Arial" w:hAnsi="Arial"/>
          <w:b/>
        </w:rPr>
        <w:t xml:space="preserve">Aufgabe </w:t>
      </w:r>
      <w:r w:rsidR="00151412">
        <w:rPr>
          <w:rFonts w:ascii="Arial" w:hAnsi="Arial"/>
          <w:b/>
        </w:rPr>
        <w:t>5</w:t>
      </w:r>
    </w:p>
    <w:p w:rsidR="00664A19" w:rsidRDefault="00664A19" w:rsidP="00664A19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Erstellt selbst ein Quiz mit mehreren Quizfragen. Probiert euer Quiz zunächst selbst aus </w:t>
      </w:r>
      <w:r w:rsidR="00151412">
        <w:rPr>
          <w:rFonts w:ascii="Arial" w:hAnsi="Arial"/>
        </w:rPr>
        <w:t>um</w:t>
      </w:r>
      <w:r>
        <w:rPr>
          <w:rFonts w:ascii="Arial" w:hAnsi="Arial"/>
        </w:rPr>
        <w:t xml:space="preserve"> sicher</w:t>
      </w:r>
      <w:r w:rsidR="00151412">
        <w:rPr>
          <w:rFonts w:ascii="Arial" w:hAnsi="Arial"/>
        </w:rPr>
        <w:t>zustellen</w:t>
      </w:r>
      <w:r>
        <w:rPr>
          <w:rFonts w:ascii="Arial" w:hAnsi="Arial"/>
        </w:rPr>
        <w:t>, dass die Datei korrekt eingelesen w</w:t>
      </w:r>
      <w:r w:rsidR="00151412">
        <w:rPr>
          <w:rFonts w:ascii="Arial" w:hAnsi="Arial"/>
        </w:rPr>
        <w:t>ird</w:t>
      </w:r>
      <w:r>
        <w:rPr>
          <w:rFonts w:ascii="Arial" w:hAnsi="Arial"/>
        </w:rPr>
        <w:t>. Tauscht anschließend euer Quiz mit eurer Nachbargruppe aus und beantwortet die Quizfragen eurer Nachbarn. Wer schafft es mehr Fragen richtig zu beantworten?</w:t>
      </w:r>
    </w:p>
    <w:p w:rsidR="00664A19" w:rsidRDefault="00664A19" w:rsidP="00664A19">
      <w:pPr>
        <w:jc w:val="both"/>
        <w:rPr>
          <w:rFonts w:ascii="Arial" w:hAnsi="Arial"/>
        </w:rPr>
      </w:pPr>
    </w:p>
    <w:p w:rsidR="00664A19" w:rsidRDefault="00664A19" w:rsidP="00664A19">
      <w:pPr>
        <w:jc w:val="both"/>
        <w:rPr>
          <w:rFonts w:ascii="Arial" w:hAnsi="Arial"/>
        </w:rPr>
      </w:pPr>
    </w:p>
    <w:p w:rsidR="00664A19" w:rsidRDefault="00664A19" w:rsidP="00664A19">
      <w:pPr>
        <w:rPr>
          <w:rFonts w:ascii="Arial" w:hAnsi="Arial"/>
          <w:b/>
        </w:rPr>
      </w:pPr>
      <w:r w:rsidRPr="00CE67F9">
        <w:rPr>
          <w:rFonts w:ascii="Arial" w:hAnsi="Arial"/>
          <w:b/>
        </w:rPr>
        <w:t xml:space="preserve">Aufgabe </w:t>
      </w:r>
      <w:r w:rsidR="00D61C49">
        <w:rPr>
          <w:rFonts w:ascii="Arial" w:hAnsi="Arial"/>
          <w:b/>
        </w:rPr>
        <w:t>6</w:t>
      </w:r>
    </w:p>
    <w:p w:rsidR="006E5025" w:rsidRPr="00D61C49" w:rsidRDefault="00D61C49" w:rsidP="00664A19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Um anderen klarzumachen, wie eine spezifische XML-Kodierung aufgebaut ist, fertigt man eine </w:t>
      </w:r>
      <w:r>
        <w:rPr>
          <w:rFonts w:ascii="Arial" w:hAnsi="Arial"/>
          <w:b/>
        </w:rPr>
        <w:t>Dokumentation</w:t>
      </w:r>
      <w:r>
        <w:rPr>
          <w:rFonts w:ascii="Arial" w:hAnsi="Arial"/>
        </w:rPr>
        <w:t xml:space="preserve"> an. Vervollständige die untenstehende Dokumentation der Quiz-XML-Kodierung</w:t>
      </w:r>
    </w:p>
    <w:p w:rsidR="00D61C49" w:rsidRDefault="00D61C49">
      <w:pPr>
        <w:rPr>
          <w:rFonts w:ascii="Arial" w:hAnsi="Arial" w:cs="Arial"/>
        </w:rPr>
      </w:pPr>
    </w:p>
    <w:p w:rsidR="00D61C49" w:rsidRDefault="0096597B" w:rsidP="00D61C49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Dokumentation der </w:t>
      </w:r>
      <w:r w:rsidR="00D61C49" w:rsidRPr="00D61C49">
        <w:rPr>
          <w:rFonts w:ascii="Arial" w:hAnsi="Arial" w:cs="Arial"/>
          <w:u w:val="single"/>
        </w:rPr>
        <w:t>Quiz-XML-Kodierung</w:t>
      </w:r>
    </w:p>
    <w:p w:rsidR="00D61C49" w:rsidRDefault="00D61C49" w:rsidP="00D61C49">
      <w:pPr>
        <w:jc w:val="center"/>
        <w:rPr>
          <w:rFonts w:ascii="Arial" w:hAnsi="Arial" w:cs="Arial"/>
          <w:u w:val="single"/>
        </w:rPr>
      </w:pPr>
    </w:p>
    <w:p w:rsidR="00D61C49" w:rsidRDefault="00D61C49" w:rsidP="00D61C49">
      <w:pPr>
        <w:rPr>
          <w:rFonts w:ascii="Arial" w:hAnsi="Arial" w:cs="Arial"/>
        </w:rPr>
      </w:pPr>
      <w:r>
        <w:rPr>
          <w:rFonts w:ascii="Arial" w:hAnsi="Arial" w:cs="Arial"/>
        </w:rPr>
        <w:t>Rumpfauszeichner:</w:t>
      </w:r>
    </w:p>
    <w:p w:rsidR="00D61C49" w:rsidRPr="00D61C49" w:rsidRDefault="00D61C49" w:rsidP="00D61C49">
      <w:pPr>
        <w:ind w:left="700"/>
        <w:rPr>
          <w:rFonts w:ascii="Arial" w:hAnsi="Arial" w:cs="Arial"/>
        </w:rPr>
      </w:pPr>
      <w:r w:rsidRPr="00D61C49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Pr="00D61C49">
        <w:rPr>
          <w:rFonts w:ascii="Arial" w:hAnsi="Arial" w:cs="Arial"/>
        </w:rPr>
        <w:t>&lt;</w:t>
      </w:r>
      <w:proofErr w:type="spellStart"/>
      <w:r w:rsidRPr="00D61C49">
        <w:rPr>
          <w:rFonts w:ascii="Arial" w:hAnsi="Arial" w:cs="Arial"/>
        </w:rPr>
        <w:t>quiz</w:t>
      </w:r>
      <w:proofErr w:type="spellEnd"/>
      <w:r w:rsidRPr="00D61C49">
        <w:rPr>
          <w:rFonts w:ascii="Arial" w:hAnsi="Arial" w:cs="Arial"/>
        </w:rPr>
        <w:t>&gt;</w:t>
      </w:r>
    </w:p>
    <w:p w:rsidR="00D61C49" w:rsidRDefault="00D61C49" w:rsidP="00D61C49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Attribute:</w:t>
      </w:r>
    </w:p>
    <w:p w:rsidR="00D61C49" w:rsidRDefault="00D61C49" w:rsidP="00D61C49">
      <w:pPr>
        <w:ind w:left="708" w:firstLine="708"/>
        <w:rPr>
          <w:rFonts w:ascii="Arial" w:hAnsi="Arial" w:cs="Arial"/>
        </w:rPr>
      </w:pPr>
      <w:r w:rsidRPr="00D61C49">
        <w:sym w:font="Wingdings" w:char="F0E0"/>
      </w:r>
      <w:r w:rsidRPr="00D61C4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titel</w:t>
      </w:r>
      <w:proofErr w:type="spellEnd"/>
    </w:p>
    <w:p w:rsidR="00D61C49" w:rsidRDefault="00D61C49" w:rsidP="00D61C49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Attributwert: Der Titel des jeweiligen Quiz</w:t>
      </w:r>
    </w:p>
    <w:p w:rsidR="00D61C49" w:rsidRDefault="00D61C49" w:rsidP="00D61C49">
      <w:pPr>
        <w:rPr>
          <w:rFonts w:ascii="Arial" w:hAnsi="Arial" w:cs="Arial"/>
        </w:rPr>
      </w:pPr>
    </w:p>
    <w:p w:rsidR="00D61C49" w:rsidRDefault="00D61C49" w:rsidP="00D61C49">
      <w:pPr>
        <w:rPr>
          <w:rFonts w:ascii="Arial" w:hAnsi="Arial" w:cs="Arial"/>
        </w:rPr>
      </w:pPr>
      <w:r>
        <w:rPr>
          <w:rFonts w:ascii="Arial" w:hAnsi="Arial" w:cs="Arial"/>
        </w:rPr>
        <w:t>Auszeichner:</w:t>
      </w:r>
    </w:p>
    <w:p w:rsidR="00D61C49" w:rsidRDefault="00D61C49" w:rsidP="00D61C49">
      <w:pPr>
        <w:rPr>
          <w:rFonts w:ascii="Arial" w:hAnsi="Arial" w:cs="Arial"/>
        </w:rPr>
      </w:pPr>
    </w:p>
    <w:p w:rsidR="00D61C49" w:rsidRDefault="00D61C49" w:rsidP="00D61C4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61C49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________________</w:t>
      </w:r>
    </w:p>
    <w:p w:rsidR="0096597B" w:rsidRDefault="0096597B" w:rsidP="00D61C49">
      <w:pPr>
        <w:rPr>
          <w:rFonts w:ascii="Arial" w:hAnsi="Arial" w:cs="Arial"/>
        </w:rPr>
      </w:pPr>
    </w:p>
    <w:p w:rsidR="0096597B" w:rsidRDefault="00D61C49" w:rsidP="00D61C49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96597B">
        <w:rPr>
          <w:rFonts w:ascii="Arial" w:hAnsi="Arial" w:cs="Arial"/>
        </w:rPr>
        <w:t xml:space="preserve">Enthält die Auszeichner:  ________________   </w:t>
      </w:r>
      <w:proofErr w:type="gramStart"/>
      <w:r w:rsidR="0096597B">
        <w:rPr>
          <w:rFonts w:ascii="Arial" w:hAnsi="Arial" w:cs="Arial"/>
        </w:rPr>
        <w:t>und  _</w:t>
      </w:r>
      <w:proofErr w:type="gramEnd"/>
      <w:r w:rsidR="0096597B">
        <w:rPr>
          <w:rFonts w:ascii="Arial" w:hAnsi="Arial" w:cs="Arial"/>
        </w:rPr>
        <w:t>_______________</w:t>
      </w:r>
    </w:p>
    <w:p w:rsidR="00D61C49" w:rsidRPr="0096597B" w:rsidRDefault="0096597B" w:rsidP="00D61C49">
      <w:pPr>
        <w:rPr>
          <w:rFonts w:ascii="Arial" w:hAnsi="Arial" w:cs="Arial"/>
        </w:rPr>
      </w:pPr>
      <w:r w:rsidRPr="0096597B">
        <w:rPr>
          <w:rFonts w:ascii="Arial" w:hAnsi="Arial" w:cs="Arial"/>
        </w:rPr>
        <w:t xml:space="preserve">               </w:t>
      </w:r>
      <w:r w:rsidR="00D61C49" w:rsidRPr="0096597B">
        <w:rPr>
          <w:rFonts w:ascii="Arial" w:hAnsi="Arial" w:cs="Arial"/>
        </w:rPr>
        <w:t>Attribute: keine</w:t>
      </w:r>
    </w:p>
    <w:p w:rsidR="0096597B" w:rsidRPr="0096597B" w:rsidRDefault="0096597B" w:rsidP="0096597B">
      <w:pPr>
        <w:rPr>
          <w:rFonts w:ascii="Arial" w:hAnsi="Arial" w:cs="Arial"/>
        </w:rPr>
      </w:pPr>
    </w:p>
    <w:p w:rsidR="0096597B" w:rsidRPr="0096597B" w:rsidRDefault="0096597B" w:rsidP="0096597B">
      <w:pPr>
        <w:rPr>
          <w:rFonts w:ascii="Arial" w:hAnsi="Arial" w:cs="Arial"/>
          <w:lang w:val="en-US"/>
        </w:rPr>
      </w:pPr>
      <w:r w:rsidRPr="0096597B">
        <w:rPr>
          <w:rFonts w:ascii="Arial" w:hAnsi="Arial" w:cs="Arial"/>
        </w:rPr>
        <w:tab/>
      </w:r>
      <w:r w:rsidRPr="00D61C49">
        <w:rPr>
          <w:rFonts w:ascii="Arial" w:hAnsi="Arial" w:cs="Arial"/>
        </w:rPr>
        <w:sym w:font="Wingdings" w:char="F0E0"/>
      </w:r>
      <w:r w:rsidRPr="0096597B">
        <w:rPr>
          <w:rFonts w:ascii="Arial" w:hAnsi="Arial" w:cs="Arial"/>
          <w:lang w:val="en-US"/>
        </w:rPr>
        <w:t xml:space="preserve"> _________________</w:t>
      </w:r>
    </w:p>
    <w:p w:rsidR="0096597B" w:rsidRPr="0096597B" w:rsidRDefault="0096597B" w:rsidP="0096597B">
      <w:pPr>
        <w:rPr>
          <w:rFonts w:ascii="Arial" w:hAnsi="Arial" w:cs="Arial"/>
          <w:lang w:val="en-US"/>
        </w:rPr>
      </w:pPr>
      <w:r w:rsidRPr="0096597B">
        <w:rPr>
          <w:rFonts w:ascii="Arial" w:hAnsi="Arial" w:cs="Arial"/>
          <w:lang w:val="en-US"/>
        </w:rPr>
        <w:tab/>
        <w:t xml:space="preserve">    Attribute: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keine</w:t>
      </w:r>
      <w:proofErr w:type="spellEnd"/>
    </w:p>
    <w:p w:rsidR="00D61C49" w:rsidRPr="007A159D" w:rsidRDefault="00D61C49" w:rsidP="0096597B">
      <w:pPr>
        <w:rPr>
          <w:rFonts w:ascii="Arial" w:hAnsi="Arial" w:cs="Arial"/>
          <w:lang w:val="en-US"/>
        </w:rPr>
      </w:pPr>
    </w:p>
    <w:p w:rsidR="00D61C49" w:rsidRPr="0096597B" w:rsidRDefault="00D61C49">
      <w:pPr>
        <w:rPr>
          <w:rFonts w:ascii="Arial" w:hAnsi="Arial" w:cs="Arial"/>
          <w:lang w:val="en-US"/>
        </w:rPr>
      </w:pPr>
      <w:r w:rsidRPr="007A159D">
        <w:rPr>
          <w:rFonts w:ascii="Arial" w:hAnsi="Arial" w:cs="Arial"/>
          <w:lang w:val="en-US"/>
        </w:rPr>
        <w:tab/>
      </w:r>
      <w:r w:rsidRPr="00D61C49">
        <w:rPr>
          <w:rFonts w:ascii="Arial" w:hAnsi="Arial" w:cs="Arial"/>
        </w:rPr>
        <w:sym w:font="Wingdings" w:char="F0E0"/>
      </w:r>
      <w:r w:rsidRPr="0096597B">
        <w:rPr>
          <w:rFonts w:ascii="Arial" w:hAnsi="Arial" w:cs="Arial"/>
          <w:lang w:val="en-US"/>
        </w:rPr>
        <w:t xml:space="preserve"> _________________</w:t>
      </w:r>
    </w:p>
    <w:p w:rsidR="00D61C49" w:rsidRPr="0096597B" w:rsidRDefault="00D61C49">
      <w:pPr>
        <w:rPr>
          <w:rFonts w:ascii="Arial" w:hAnsi="Arial" w:cs="Arial"/>
          <w:lang w:val="en-US"/>
        </w:rPr>
      </w:pPr>
      <w:r w:rsidRPr="0096597B">
        <w:rPr>
          <w:rFonts w:ascii="Arial" w:hAnsi="Arial" w:cs="Arial"/>
          <w:lang w:val="en-US"/>
        </w:rPr>
        <w:tab/>
        <w:t xml:space="preserve">    Attribute:</w:t>
      </w:r>
    </w:p>
    <w:p w:rsidR="00D61C49" w:rsidRPr="0096597B" w:rsidRDefault="00D61C49">
      <w:pPr>
        <w:rPr>
          <w:rFonts w:ascii="Arial" w:hAnsi="Arial" w:cs="Arial"/>
          <w:lang w:val="en-US"/>
        </w:rPr>
      </w:pPr>
    </w:p>
    <w:p w:rsidR="00D61C49" w:rsidRPr="0096597B" w:rsidRDefault="00D61C49">
      <w:pPr>
        <w:rPr>
          <w:rFonts w:ascii="Arial" w:hAnsi="Arial" w:cs="Arial"/>
          <w:lang w:val="en-US"/>
        </w:rPr>
      </w:pPr>
      <w:r w:rsidRPr="0096597B">
        <w:rPr>
          <w:rFonts w:ascii="Arial" w:hAnsi="Arial" w:cs="Arial"/>
          <w:lang w:val="en-US"/>
        </w:rPr>
        <w:tab/>
        <w:t xml:space="preserve">         </w:t>
      </w:r>
      <w:r w:rsidRPr="00D61C49">
        <w:rPr>
          <w:rFonts w:ascii="Arial" w:hAnsi="Arial" w:cs="Arial"/>
        </w:rPr>
        <w:sym w:font="Wingdings" w:char="F0E0"/>
      </w:r>
      <w:r w:rsidRPr="0096597B">
        <w:rPr>
          <w:rFonts w:ascii="Arial" w:hAnsi="Arial" w:cs="Arial"/>
          <w:lang w:val="en-US"/>
        </w:rPr>
        <w:t xml:space="preserve"> ___________________</w:t>
      </w:r>
    </w:p>
    <w:p w:rsidR="00D61C49" w:rsidRPr="0096597B" w:rsidRDefault="00D61C49">
      <w:pPr>
        <w:rPr>
          <w:rFonts w:ascii="Arial" w:hAnsi="Arial" w:cs="Arial"/>
          <w:lang w:val="en-US"/>
        </w:rPr>
      </w:pPr>
    </w:p>
    <w:p w:rsidR="00D61C49" w:rsidRPr="0096597B" w:rsidRDefault="00D61C49">
      <w:pPr>
        <w:rPr>
          <w:rFonts w:ascii="Arial" w:hAnsi="Arial" w:cs="Arial"/>
          <w:lang w:val="en-US"/>
        </w:rPr>
      </w:pPr>
    </w:p>
    <w:p w:rsidR="00D61C49" w:rsidRPr="007A159D" w:rsidRDefault="00D61C49">
      <w:pPr>
        <w:rPr>
          <w:rFonts w:ascii="Arial" w:hAnsi="Arial" w:cs="Arial"/>
          <w:lang w:val="en-US"/>
        </w:rPr>
      </w:pPr>
      <w:r w:rsidRPr="0096597B">
        <w:rPr>
          <w:rFonts w:ascii="Arial" w:hAnsi="Arial" w:cs="Arial"/>
          <w:lang w:val="en-US"/>
        </w:rPr>
        <w:tab/>
      </w:r>
      <w:r w:rsidRPr="0096597B">
        <w:rPr>
          <w:rFonts w:ascii="Arial" w:hAnsi="Arial" w:cs="Arial"/>
          <w:lang w:val="en-US"/>
        </w:rPr>
        <w:tab/>
      </w:r>
      <w:r w:rsidRPr="007A159D">
        <w:rPr>
          <w:rFonts w:ascii="Arial" w:hAnsi="Arial" w:cs="Arial"/>
          <w:lang w:val="en-US"/>
        </w:rPr>
        <w:t xml:space="preserve">   </w:t>
      </w:r>
      <w:proofErr w:type="spellStart"/>
      <w:r w:rsidRPr="007A159D">
        <w:rPr>
          <w:rFonts w:ascii="Arial" w:hAnsi="Arial" w:cs="Arial"/>
          <w:lang w:val="en-US"/>
        </w:rPr>
        <w:t>Attributwert</w:t>
      </w:r>
      <w:proofErr w:type="spellEnd"/>
      <w:r w:rsidRPr="007A159D">
        <w:rPr>
          <w:rFonts w:ascii="Arial" w:hAnsi="Arial" w:cs="Arial"/>
          <w:lang w:val="en-US"/>
        </w:rPr>
        <w:t xml:space="preserve">: ________________    </w:t>
      </w:r>
      <w:proofErr w:type="spellStart"/>
      <w:r w:rsidRPr="007A159D">
        <w:rPr>
          <w:rFonts w:ascii="Arial" w:hAnsi="Arial" w:cs="Arial"/>
          <w:lang w:val="en-US"/>
        </w:rPr>
        <w:t>oder</w:t>
      </w:r>
      <w:proofErr w:type="spellEnd"/>
      <w:r w:rsidR="0096597B" w:rsidRPr="007A159D">
        <w:rPr>
          <w:rFonts w:ascii="Arial" w:hAnsi="Arial" w:cs="Arial"/>
          <w:lang w:val="en-US"/>
        </w:rPr>
        <w:t xml:space="preserve">  </w:t>
      </w:r>
      <w:r w:rsidRPr="007A159D">
        <w:rPr>
          <w:rFonts w:ascii="Arial" w:hAnsi="Arial" w:cs="Arial"/>
          <w:lang w:val="en-US"/>
        </w:rPr>
        <w:t xml:space="preserve"> _________________</w:t>
      </w:r>
    </w:p>
    <w:p w:rsidR="00D61C49" w:rsidRPr="007A159D" w:rsidRDefault="00D61C49">
      <w:pPr>
        <w:rPr>
          <w:rFonts w:ascii="Arial" w:hAnsi="Arial" w:cs="Arial"/>
          <w:lang w:val="en-US"/>
        </w:rPr>
      </w:pPr>
    </w:p>
    <w:p w:rsidR="0096597B" w:rsidRPr="007A159D" w:rsidRDefault="0096597B">
      <w:pPr>
        <w:rPr>
          <w:rFonts w:ascii="Arial" w:hAnsi="Arial" w:cs="Arial"/>
          <w:lang w:val="en-US"/>
        </w:rPr>
      </w:pPr>
    </w:p>
    <w:p w:rsidR="00D61C49" w:rsidRDefault="009659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7</w:t>
      </w:r>
    </w:p>
    <w:p w:rsidR="0096597B" w:rsidRDefault="006255DB">
      <w:pPr>
        <w:rPr>
          <w:rFonts w:ascii="Arial" w:hAnsi="Arial" w:cs="Arial"/>
        </w:rPr>
      </w:pPr>
      <w:r>
        <w:rPr>
          <w:rFonts w:ascii="Arial" w:hAnsi="Arial" w:cs="Arial"/>
        </w:rPr>
        <w:t>Überlege dir eine XML-Kodierung, mit der du deinen Stundenplan kodieren kannst. Um deinen Mitschülern das Funktionsprinzip klarzumachen, kodiere mithilfe dieser Kodierung die ersten Beiden Tage deiner Schulwoche.</w:t>
      </w:r>
    </w:p>
    <w:p w:rsidR="006255DB" w:rsidRPr="006255DB" w:rsidRDefault="006255DB">
      <w:pPr>
        <w:rPr>
          <w:rFonts w:ascii="Arial" w:hAnsi="Arial" w:cs="Arial"/>
        </w:rPr>
      </w:pPr>
      <w:r>
        <w:rPr>
          <w:rFonts w:ascii="Arial" w:hAnsi="Arial" w:cs="Arial"/>
        </w:rPr>
        <w:t>Fertige anschließend eine Dokumentation deiner XML-Kodierung an.</w:t>
      </w:r>
    </w:p>
    <w:p w:rsidR="00D61C49" w:rsidRDefault="00D61C49">
      <w:pPr>
        <w:rPr>
          <w:rFonts w:ascii="Arial" w:hAnsi="Arial" w:cs="Arial"/>
        </w:rPr>
      </w:pPr>
    </w:p>
    <w:p w:rsidR="00D61C49" w:rsidRPr="006E5025" w:rsidRDefault="00D60C74">
      <w:pPr>
        <w:rPr>
          <w:rFonts w:ascii="Arial" w:hAnsi="Arial" w:cs="Arial"/>
        </w:rPr>
      </w:pPr>
      <w:r w:rsidRPr="006E5025">
        <w:rPr>
          <w:rFonts w:ascii="Arial" w:hAnsi="Arial" w:cs="Arial"/>
          <w:noProof/>
          <w:color w:val="434343"/>
        </w:rPr>
        <w:drawing>
          <wp:anchor distT="0" distB="0" distL="114300" distR="114300" simplePos="0" relativeHeight="251660288" behindDoc="0" locked="0" layoutInCell="1" allowOverlap="1" wp14:anchorId="5AFE0121">
            <wp:simplePos x="0" y="0"/>
            <wp:positionH relativeFrom="column">
              <wp:posOffset>2345</wp:posOffset>
            </wp:positionH>
            <wp:positionV relativeFrom="paragraph">
              <wp:posOffset>165100</wp:posOffset>
            </wp:positionV>
            <wp:extent cx="2512695" cy="5250815"/>
            <wp:effectExtent l="0" t="0" r="1905" b="0"/>
            <wp:wrapSquare wrapText="bothSides"/>
            <wp:docPr id="2" name="Grafik 2" descr="Daten - Tit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en - Titan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25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025" w:rsidRPr="006E5025" w:rsidRDefault="006E5025" w:rsidP="006E50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6255DB">
        <w:rPr>
          <w:rFonts w:ascii="Arial" w:hAnsi="Arial" w:cs="Arial"/>
          <w:b/>
        </w:rPr>
        <w:t>8</w:t>
      </w:r>
    </w:p>
    <w:p w:rsidR="006E5025" w:rsidRPr="006E5025" w:rsidRDefault="006E5025" w:rsidP="006E5025">
      <w:pPr>
        <w:rPr>
          <w:rFonts w:ascii="Arial" w:hAnsi="Arial" w:cs="Arial"/>
        </w:rPr>
      </w:pPr>
      <w:r w:rsidRPr="006E5025">
        <w:rPr>
          <w:rFonts w:ascii="Arial" w:hAnsi="Arial" w:cs="Arial"/>
        </w:rPr>
        <w:t xml:space="preserve">Mit </w:t>
      </w:r>
      <w:r w:rsidR="00D60C74">
        <w:rPr>
          <w:rFonts w:ascii="Arial" w:hAnsi="Arial" w:cs="Arial"/>
        </w:rPr>
        <w:t xml:space="preserve">einer </w:t>
      </w:r>
      <w:r w:rsidRPr="006E5025">
        <w:rPr>
          <w:rFonts w:ascii="Arial" w:hAnsi="Arial" w:cs="Arial"/>
        </w:rPr>
        <w:t>geeigneten XML-</w:t>
      </w:r>
      <w:r w:rsidR="00D60C74">
        <w:rPr>
          <w:rFonts w:ascii="Arial" w:hAnsi="Arial" w:cs="Arial"/>
        </w:rPr>
        <w:t xml:space="preserve">Kodierung </w:t>
      </w:r>
      <w:r w:rsidRPr="006E5025">
        <w:rPr>
          <w:rFonts w:ascii="Arial" w:hAnsi="Arial" w:cs="Arial"/>
        </w:rPr>
        <w:t>sollen Informationen über Filme - wie z.B. den Film "Titanic" - strukturiert dargestellt werden.</w:t>
      </w:r>
      <w:r>
        <w:rPr>
          <w:rFonts w:ascii="Arial" w:hAnsi="Arial" w:cs="Arial"/>
        </w:rPr>
        <w:t xml:space="preserve"> Entwickele </w:t>
      </w:r>
      <w:r w:rsidR="00D60C74">
        <w:rPr>
          <w:rFonts w:ascii="Arial" w:hAnsi="Arial" w:cs="Arial"/>
        </w:rPr>
        <w:t xml:space="preserve">eine solche Kodierung </w:t>
      </w:r>
      <w:r>
        <w:rPr>
          <w:rFonts w:ascii="Arial" w:hAnsi="Arial" w:cs="Arial"/>
        </w:rPr>
        <w:t xml:space="preserve">und gib an, wie der Film Titanic in einer </w:t>
      </w:r>
      <w:r w:rsidR="00D60C74">
        <w:rPr>
          <w:rFonts w:ascii="Arial" w:hAnsi="Arial" w:cs="Arial"/>
        </w:rPr>
        <w:t>solchen Kodierung gespeichert werden würde.</w:t>
      </w:r>
    </w:p>
    <w:p w:rsidR="006255DB" w:rsidRDefault="006255DB" w:rsidP="006255DB">
      <w:pPr>
        <w:pStyle w:val="StandardWeb"/>
        <w:rPr>
          <w:rFonts w:ascii="Arial" w:hAnsi="Arial" w:cs="Arial"/>
          <w:color w:val="434343"/>
        </w:rPr>
      </w:pPr>
    </w:p>
    <w:p w:rsidR="006255DB" w:rsidRDefault="006255DB" w:rsidP="006255DB">
      <w:pPr>
        <w:pStyle w:val="StandardWeb"/>
        <w:rPr>
          <w:rFonts w:ascii="Arial" w:hAnsi="Arial" w:cs="Arial"/>
          <w:color w:val="434343"/>
        </w:rPr>
      </w:pPr>
    </w:p>
    <w:p w:rsidR="006255DB" w:rsidRDefault="006255DB" w:rsidP="006255DB">
      <w:pPr>
        <w:pStyle w:val="StandardWeb"/>
        <w:rPr>
          <w:rFonts w:ascii="Arial" w:hAnsi="Arial" w:cs="Arial"/>
          <w:color w:val="434343"/>
        </w:rPr>
      </w:pPr>
    </w:p>
    <w:p w:rsidR="006255DB" w:rsidRDefault="006255DB" w:rsidP="006255DB">
      <w:pPr>
        <w:pStyle w:val="StandardWeb"/>
        <w:rPr>
          <w:rFonts w:ascii="Arial" w:hAnsi="Arial" w:cs="Arial"/>
          <w:color w:val="434343"/>
        </w:rPr>
      </w:pPr>
    </w:p>
    <w:p w:rsidR="006255DB" w:rsidRDefault="006255DB" w:rsidP="006255DB">
      <w:pPr>
        <w:pStyle w:val="StandardWeb"/>
        <w:rPr>
          <w:rFonts w:ascii="Arial" w:hAnsi="Arial" w:cs="Arial"/>
          <w:color w:val="434343"/>
        </w:rPr>
      </w:pPr>
    </w:p>
    <w:p w:rsidR="006255DB" w:rsidRDefault="006255DB" w:rsidP="006255DB">
      <w:pPr>
        <w:pStyle w:val="StandardWeb"/>
        <w:rPr>
          <w:rFonts w:ascii="Arial" w:hAnsi="Arial" w:cs="Arial"/>
          <w:color w:val="434343"/>
        </w:rPr>
      </w:pPr>
    </w:p>
    <w:p w:rsidR="00D60C74" w:rsidRDefault="00D60C74" w:rsidP="006255DB">
      <w:pPr>
        <w:pStyle w:val="StandardWeb"/>
        <w:rPr>
          <w:rFonts w:ascii="Arial" w:hAnsi="Arial" w:cs="Arial"/>
          <w:color w:val="434343"/>
        </w:rPr>
      </w:pPr>
    </w:p>
    <w:p w:rsidR="006255DB" w:rsidRDefault="006255DB" w:rsidP="006255DB">
      <w:pPr>
        <w:pStyle w:val="StandardWeb"/>
        <w:rPr>
          <w:rFonts w:ascii="Arial" w:hAnsi="Arial" w:cs="Arial"/>
          <w:color w:val="434343"/>
        </w:rPr>
      </w:pPr>
    </w:p>
    <w:p w:rsidR="006255DB" w:rsidRDefault="006255DB" w:rsidP="006255DB">
      <w:pPr>
        <w:pStyle w:val="StandardWeb"/>
        <w:rPr>
          <w:rFonts w:ascii="Arial" w:hAnsi="Arial" w:cs="Arial"/>
          <w:color w:val="434343"/>
        </w:rPr>
      </w:pPr>
    </w:p>
    <w:p w:rsidR="00D60C74" w:rsidRDefault="00D60C74" w:rsidP="00D60C74">
      <w:pPr>
        <w:pStyle w:val="StandardWeb"/>
        <w:ind w:left="708"/>
        <w:rPr>
          <w:rFonts w:ascii="Arial" w:hAnsi="Arial" w:cs="Arial"/>
          <w:color w:val="434343"/>
        </w:rPr>
      </w:pPr>
    </w:p>
    <w:p w:rsidR="00D60C74" w:rsidRDefault="00D60C74" w:rsidP="00D60C74">
      <w:pPr>
        <w:pStyle w:val="StandardWeb"/>
        <w:ind w:left="708" w:firstLine="708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 xml:space="preserve">     </w:t>
      </w:r>
    </w:p>
    <w:p w:rsidR="00D60C74" w:rsidRPr="006E5025" w:rsidRDefault="00D60C74" w:rsidP="00D60C74">
      <w:pPr>
        <w:pStyle w:val="StandardWeb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 xml:space="preserve">         </w:t>
      </w:r>
      <w:r w:rsidR="006E5025">
        <w:rPr>
          <w:rFonts w:ascii="Arial" w:hAnsi="Arial" w:cs="Arial"/>
          <w:color w:val="434343"/>
        </w:rPr>
        <w:t>Bildquelle: Wikipedia.org</w:t>
      </w:r>
    </w:p>
    <w:sectPr w:rsidR="00D60C74" w:rsidRPr="006E5025" w:rsidSect="00FB133F">
      <w:headerReference w:type="default" r:id="rId10"/>
      <w:footerReference w:type="even" r:id="rId11"/>
      <w:footerReference w:type="default" r:id="rId12"/>
      <w:pgSz w:w="11900" w:h="16840"/>
      <w:pgMar w:top="1417" w:right="141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E5C" w:rsidRDefault="00B23E5C" w:rsidP="00CE67F9">
      <w:r>
        <w:separator/>
      </w:r>
    </w:p>
  </w:endnote>
  <w:endnote w:type="continuationSeparator" w:id="0">
    <w:p w:rsidR="00B23E5C" w:rsidRDefault="00B23E5C" w:rsidP="00CE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Default="003F766A" w:rsidP="00513D7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F766A" w:rsidRDefault="003F76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Default="003F766A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E5C" w:rsidRDefault="00B23E5C" w:rsidP="00CE67F9">
      <w:r>
        <w:separator/>
      </w:r>
    </w:p>
  </w:footnote>
  <w:footnote w:type="continuationSeparator" w:id="0">
    <w:p w:rsidR="00B23E5C" w:rsidRDefault="00B23E5C" w:rsidP="00CE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Pr="008955F4" w:rsidRDefault="00664A19">
    <w:pPr>
      <w:pStyle w:val="Kopfzeile"/>
      <w:rPr>
        <w:rFonts w:ascii="Arial" w:hAnsi="Arial" w:cs="Arial"/>
        <w:sz w:val="2"/>
        <w:szCs w:val="2"/>
      </w:rPr>
    </w:pPr>
    <w:r>
      <w:rPr>
        <w:rFonts w:ascii="Arial" w:hAnsi="Arial" w:cs="Arial"/>
        <w:sz w:val="16"/>
        <w:szCs w:val="16"/>
      </w:rPr>
      <w:t>Darstellung von Information</w:t>
    </w:r>
    <w:r w:rsidR="003F766A">
      <w:rPr>
        <w:rFonts w:ascii="Arial" w:hAnsi="Arial" w:cs="Arial"/>
        <w:sz w:val="16"/>
        <w:szCs w:val="16"/>
      </w:rPr>
      <w:tab/>
    </w:r>
    <w:r w:rsidR="003F766A">
      <w:rPr>
        <w:rFonts w:ascii="Arial" w:hAnsi="Arial" w:cs="Arial"/>
        <w:sz w:val="16"/>
        <w:szCs w:val="16"/>
      </w:rPr>
      <w:tab/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begin"/>
    </w:r>
    <w:r w:rsidR="003F766A" w:rsidRPr="00FB133F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separate"/>
    </w:r>
    <w:r w:rsidR="009727FF">
      <w:rPr>
        <w:rStyle w:val="Seitenzahl"/>
        <w:rFonts w:ascii="Arial" w:hAnsi="Arial" w:cs="Arial"/>
        <w:noProof/>
        <w:sz w:val="16"/>
        <w:szCs w:val="16"/>
      </w:rPr>
      <w:t>1</w:t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end"/>
    </w:r>
  </w:p>
  <w:p w:rsidR="003F766A" w:rsidRPr="00FB133F" w:rsidRDefault="008955F4">
    <w:pPr>
      <w:pStyle w:val="Kopfzeile"/>
      <w:rPr>
        <w:rFonts w:ascii="Arial" w:hAnsi="Arial" w:cs="Arial"/>
        <w:sz w:val="16"/>
        <w:szCs w:val="16"/>
      </w:rPr>
    </w:pPr>
    <w:r w:rsidRPr="00FB133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DC585" wp14:editId="18B009B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60000" cy="0"/>
              <wp:effectExtent l="0" t="0" r="6350" b="1270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209F76" id="Gerade Verbindung 6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53.5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" strokecolor="black [3213]" strokeweight="1pt"/>
          </w:pict>
        </mc:Fallback>
      </mc:AlternateContent>
    </w:r>
    <w:r w:rsidR="00664A19">
      <w:rPr>
        <w:rFonts w:ascii="Arial" w:hAnsi="Arial" w:cs="Arial"/>
        <w:sz w:val="16"/>
        <w:szCs w:val="16"/>
      </w:rPr>
      <w:t>Auszeichnungssprachen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C3B6D"/>
    <w:multiLevelType w:val="hybridMultilevel"/>
    <w:tmpl w:val="56DA4122"/>
    <w:lvl w:ilvl="0" w:tplc="7EE23CC2">
      <w:start w:val="1"/>
      <w:numFmt w:val="bullet"/>
      <w:lvlText w:val=""/>
      <w:lvlJc w:val="left"/>
      <w:pPr>
        <w:ind w:left="1060" w:hanging="360"/>
      </w:pPr>
      <w:rPr>
        <w:rFonts w:ascii="Wingdings" w:eastAsiaTheme="minorEastAsia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41883A47"/>
    <w:multiLevelType w:val="hybridMultilevel"/>
    <w:tmpl w:val="9964FF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17BE"/>
    <w:multiLevelType w:val="hybridMultilevel"/>
    <w:tmpl w:val="29C4A3FE"/>
    <w:lvl w:ilvl="0" w:tplc="C65ADE00">
      <w:start w:val="1"/>
      <w:numFmt w:val="bullet"/>
      <w:lvlText w:val=""/>
      <w:lvlJc w:val="left"/>
      <w:pPr>
        <w:ind w:left="1060" w:hanging="360"/>
      </w:pPr>
      <w:rPr>
        <w:rFonts w:ascii="Wingdings" w:eastAsiaTheme="minorEastAsia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A4F0D2B"/>
    <w:multiLevelType w:val="hybridMultilevel"/>
    <w:tmpl w:val="2E6E7C10"/>
    <w:lvl w:ilvl="0" w:tplc="476C6062">
      <w:start w:val="1"/>
      <w:numFmt w:val="bullet"/>
      <w:lvlText w:val="&gt;"/>
      <w:lvlJc w:val="left"/>
      <w:pPr>
        <w:ind w:left="178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19"/>
    <w:rsid w:val="00041CE9"/>
    <w:rsid w:val="0008659F"/>
    <w:rsid w:val="00134B0A"/>
    <w:rsid w:val="00140B6C"/>
    <w:rsid w:val="00145FB4"/>
    <w:rsid w:val="00151412"/>
    <w:rsid w:val="0021367C"/>
    <w:rsid w:val="00271FFD"/>
    <w:rsid w:val="002870AD"/>
    <w:rsid w:val="002A2B5E"/>
    <w:rsid w:val="003800AB"/>
    <w:rsid w:val="00395388"/>
    <w:rsid w:val="00397C6A"/>
    <w:rsid w:val="003F4FD1"/>
    <w:rsid w:val="003F766A"/>
    <w:rsid w:val="00422728"/>
    <w:rsid w:val="00476346"/>
    <w:rsid w:val="004863AB"/>
    <w:rsid w:val="00513D71"/>
    <w:rsid w:val="0055014C"/>
    <w:rsid w:val="006255DB"/>
    <w:rsid w:val="00633579"/>
    <w:rsid w:val="00644BD9"/>
    <w:rsid w:val="00646E47"/>
    <w:rsid w:val="00664A19"/>
    <w:rsid w:val="006B6ABD"/>
    <w:rsid w:val="006E5025"/>
    <w:rsid w:val="006F2FA8"/>
    <w:rsid w:val="007451B2"/>
    <w:rsid w:val="007A159D"/>
    <w:rsid w:val="007B4032"/>
    <w:rsid w:val="007D093F"/>
    <w:rsid w:val="0086086E"/>
    <w:rsid w:val="00883317"/>
    <w:rsid w:val="008955F4"/>
    <w:rsid w:val="008A2CCC"/>
    <w:rsid w:val="008D3DCA"/>
    <w:rsid w:val="008E3DA1"/>
    <w:rsid w:val="0091101E"/>
    <w:rsid w:val="00912E19"/>
    <w:rsid w:val="009366C1"/>
    <w:rsid w:val="0096597B"/>
    <w:rsid w:val="009727FF"/>
    <w:rsid w:val="00977E89"/>
    <w:rsid w:val="00995AF9"/>
    <w:rsid w:val="00A165B4"/>
    <w:rsid w:val="00AE6BC3"/>
    <w:rsid w:val="00B119D3"/>
    <w:rsid w:val="00B23E5C"/>
    <w:rsid w:val="00BB1EC2"/>
    <w:rsid w:val="00BD4447"/>
    <w:rsid w:val="00C63EEC"/>
    <w:rsid w:val="00CB32DD"/>
    <w:rsid w:val="00CC3DF3"/>
    <w:rsid w:val="00CE67F9"/>
    <w:rsid w:val="00D60C74"/>
    <w:rsid w:val="00D61C49"/>
    <w:rsid w:val="00DC38D3"/>
    <w:rsid w:val="00E35B02"/>
    <w:rsid w:val="00E52789"/>
    <w:rsid w:val="00EC316C"/>
    <w:rsid w:val="00F04410"/>
    <w:rsid w:val="00F94F1D"/>
    <w:rsid w:val="00FB133F"/>
    <w:rsid w:val="00FE010D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B31FEB"/>
  <w14:defaultImageDpi w14:val="300"/>
  <w15:docId w15:val="{AFAE1280-ADD0-C14E-BC0A-666F0907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7F9"/>
  </w:style>
  <w:style w:type="paragraph" w:styleId="Fuzeile">
    <w:name w:val="footer"/>
    <w:basedOn w:val="Standard"/>
    <w:link w:val="Fu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7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014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014C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55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014C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513D71"/>
  </w:style>
  <w:style w:type="paragraph" w:styleId="StandardWeb">
    <w:name w:val="Normal (Web)"/>
    <w:basedOn w:val="Standard"/>
    <w:uiPriority w:val="99"/>
    <w:unhideWhenUsed/>
    <w:rsid w:val="006E502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134B0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4B0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95AF9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7A15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oone.de/Apps/Qui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evin/Library/Group%20Containers/UBF8T346G9.Office/User%20Content.localized/Templates.localized/Arbeitsblat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3CFBEA-0E21-3B4F-8865-4292AB3F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Arbeitsblatt.dotx</Template>
  <TotalTime>0</TotalTime>
  <Pages>3</Pages>
  <Words>492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2019-03-18T12:26:00Z</cp:lastPrinted>
  <dcterms:created xsi:type="dcterms:W3CDTF">2019-03-11T12:44:00Z</dcterms:created>
  <dcterms:modified xsi:type="dcterms:W3CDTF">2021-02-06T16:48:00Z</dcterms:modified>
</cp:coreProperties>
</file>